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125" w:rsidRDefault="00176701"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紫藤 </w:t>
      </w:r>
      <w:proofErr w:type="spellStart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>Wistaria</w:t>
      </w:r>
      <w:proofErr w:type="spellEnd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 xml:space="preserve"> </w:t>
      </w:r>
      <w:proofErr w:type="spellStart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>sinensis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Sweet</w:t>
      </w:r>
      <w:r>
        <w:rPr>
          <w:rFonts w:ascii="宋体" w:hAnsi="宋体" w:cs="宋体"/>
          <w:b/>
          <w:color w:val="000000"/>
          <w:kern w:val="0"/>
          <w:sz w:val="32"/>
          <w:szCs w:val="32"/>
        </w:rPr>
        <w:t>.</w:t>
      </w:r>
    </w:p>
    <w:p w:rsidR="007D6125" w:rsidRDefault="007D6125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7D6125" w:rsidRDefault="007D6125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7D6125" w:rsidRDefault="00176701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科    属</w:t>
      </w:r>
      <w:r>
        <w:rPr>
          <w:rFonts w:ascii="宋体" w:hAnsi="宋体" w:cs="宋体" w:hint="eastAsia"/>
          <w:color w:val="000000"/>
          <w:kern w:val="0"/>
          <w:sz w:val="24"/>
        </w:rPr>
        <w:t>：蝶形花科紫藤属</w:t>
      </w:r>
    </w:p>
    <w:p w:rsidR="007D6125" w:rsidRDefault="00176701">
      <w:pPr>
        <w:spacing w:line="360" w:lineRule="auto"/>
        <w:rPr>
          <w:rFonts w:ascii="宋体" w:hAnsi="宋体" w:cs="宋体"/>
          <w:i/>
          <w:iCs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别    名</w:t>
      </w:r>
      <w:r>
        <w:rPr>
          <w:rFonts w:ascii="宋体" w:hAnsi="宋体" w:cs="宋体" w:hint="eastAsia"/>
          <w:color w:val="000000"/>
          <w:kern w:val="0"/>
          <w:sz w:val="24"/>
        </w:rPr>
        <w:t>：藤萝</w:t>
      </w:r>
    </w:p>
    <w:p w:rsidR="007D6125" w:rsidRDefault="00176701">
      <w:pPr>
        <w:spacing w:line="360" w:lineRule="auto"/>
        <w:ind w:left="1205" w:hangingChars="500" w:hanging="1205"/>
        <w:rPr>
          <w:rFonts w:ascii="宋体" w:hAnsi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形态特征</w:t>
      </w:r>
      <w:r>
        <w:rPr>
          <w:rFonts w:ascii="宋体" w:hAnsi="宋体" w:cs="宋体" w:hint="eastAsia"/>
          <w:color w:val="000000"/>
          <w:kern w:val="0"/>
          <w:sz w:val="24"/>
        </w:rPr>
        <w:t>：</w:t>
      </w:r>
      <w:r>
        <w:rPr>
          <w:rFonts w:ascii="宋体" w:hAnsi="宋体" w:hint="eastAsia"/>
          <w:sz w:val="24"/>
        </w:rPr>
        <w:t>落叶藤本，茎枝左旋性，干皮深灰色；一回奇数羽状复叶互生，小叶对生，小叶卵状椭圆形，先端长渐尖或突尖，幼叶有毛，老叶无毛；下垂总状花序，花蓝紫色，蝶形花冠；荚果扁平，表面密生茸毛；花期4月，果熟期8月。</w:t>
      </w:r>
    </w:p>
    <w:p w:rsidR="007D6125" w:rsidRDefault="00176701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地理分布</w:t>
      </w:r>
      <w:r>
        <w:rPr>
          <w:rFonts w:ascii="宋体" w:hAnsi="宋体" w:cs="宋体" w:hint="eastAsia"/>
          <w:color w:val="000000"/>
          <w:kern w:val="0"/>
          <w:sz w:val="24"/>
        </w:rPr>
        <w:t>：原产中国，中国各省份均有栽培。</w:t>
      </w:r>
    </w:p>
    <w:p w:rsidR="007D6125" w:rsidRDefault="00176701">
      <w:pPr>
        <w:spacing w:line="360" w:lineRule="auto"/>
        <w:ind w:left="1205" w:hangingChars="500" w:hanging="1205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生态习性</w:t>
      </w:r>
      <w:r>
        <w:rPr>
          <w:rFonts w:ascii="宋体" w:hAnsi="宋体" w:cs="宋体" w:hint="eastAsia"/>
          <w:color w:val="000000"/>
          <w:kern w:val="0"/>
          <w:sz w:val="24"/>
        </w:rPr>
        <w:t>：</w:t>
      </w:r>
      <w:r>
        <w:rPr>
          <w:rFonts w:ascii="宋体" w:hAnsi="宋体" w:cs="宋体" w:hint="eastAsia"/>
          <w:sz w:val="24"/>
        </w:rPr>
        <w:t>喜光较耐阴，较耐寒，能耐水湿及瘠薄土壤，对气候和土壤的适应性强。</w:t>
      </w:r>
    </w:p>
    <w:p w:rsidR="007D6125" w:rsidRDefault="00176701"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繁殖方法</w:t>
      </w:r>
      <w:r>
        <w:rPr>
          <w:rFonts w:ascii="宋体" w:hAnsi="宋体" w:cs="宋体" w:hint="eastAsia"/>
          <w:color w:val="000000"/>
          <w:kern w:val="0"/>
          <w:sz w:val="24"/>
        </w:rPr>
        <w:t>：播种、分株、压条、扦插或嫁接等法繁殖均可，常用扦插。</w:t>
      </w:r>
    </w:p>
    <w:p w:rsidR="007D6125" w:rsidRDefault="00176701">
      <w:pPr>
        <w:spacing w:line="360" w:lineRule="auto"/>
        <w:ind w:left="1205" w:hangingChars="500" w:hanging="1205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用    途：</w:t>
      </w:r>
      <w:r>
        <w:rPr>
          <w:rFonts w:ascii="宋体" w:hAnsi="宋体" w:cs="宋体" w:hint="eastAsia"/>
          <w:sz w:val="24"/>
        </w:rPr>
        <w:t>一般应用于棚架、门廊、枯树。</w:t>
      </w:r>
    </w:p>
    <w:p w:rsidR="007D6125" w:rsidRDefault="00176701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校园分布</w:t>
      </w:r>
      <w:r>
        <w:rPr>
          <w:rFonts w:ascii="宋体" w:hAnsi="宋体" w:cs="宋体" w:hint="eastAsia"/>
          <w:color w:val="000000"/>
          <w:kern w:val="0"/>
          <w:sz w:val="24"/>
        </w:rPr>
        <w:t>：紫藤长廊。</w:t>
      </w:r>
    </w:p>
    <w:p w:rsidR="007D6125" w:rsidRDefault="00176701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461358" cy="2056992"/>
            <wp:effectExtent l="19050" t="0" r="0" b="0"/>
            <wp:docPr id="7" name="图片 7" descr="cid:ixazor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id:ixazorl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358" cy="205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 w:rsidR="00786A16"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552219" cy="2062609"/>
            <wp:effectExtent l="19050" t="0" r="481" b="0"/>
            <wp:docPr id="3" name="图片 1" descr="G:\21.9.10校园植物\上传材料\2树种图片\9.10校园照片\IMG20200331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.9.10校园植物\上传材料\2树种图片\9.10校园照片\IMG20200331164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17" cy="206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25" w:rsidRDefault="00853F67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5057775" cy="1978646"/>
            <wp:effectExtent l="19050" t="0" r="9525" b="0"/>
            <wp:docPr id="9" name="图片 3" descr="G:\21.9.10校园植物\上传材料\2树种图片\9.10校园照片\IMG2020040222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1.9.10校园植物\上传材料\2树种图片\9.10校园照片\IMG20200402223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85" t="26567" b="2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7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>
        <w:rPr>
          <w:rFonts w:ascii="宋体" w:hAnsi="宋体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42381" cy="3390900"/>
            <wp:effectExtent l="19050" t="0" r="0" b="0"/>
            <wp:docPr id="6" name="图片 2" descr="I:\校园照片\IMG2020042114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:\校园照片\IMG2020042114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129" cy="339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 w:rsidR="00176701"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542699" cy="3390900"/>
            <wp:effectExtent l="19050" t="0" r="0" b="0"/>
            <wp:docPr id="1" name="图片 1" descr="I:\校园照片\IMG20200421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校园照片\IMG20200421142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93" cy="339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86" w:rsidRDefault="00176701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>
            <wp:extent cx="2523477" cy="3368753"/>
            <wp:effectExtent l="19050" t="0" r="0" b="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820" cy="338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686"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 w:rsidR="00AF5686" w:rsidRPr="00AF5686"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600325" cy="3362734"/>
            <wp:effectExtent l="19050" t="0" r="9525" b="0"/>
            <wp:docPr id="2" name="图片 2" descr="N:\1照片20.2.21\2017年\2017年春花\紫藤\IMG201704100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1照片20.2.21\2017年\2017年春花\紫藤\IMG20170410093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529" b="8728"/>
                    <a:stretch/>
                  </pic:blipFill>
                  <pic:spPr bwMode="auto">
                    <a:xfrm>
                      <a:off x="0" y="0"/>
                      <a:ext cx="2606553" cy="33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686" w:rsidSect="007D6125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125" w:rsidRPr="006067AB" w:rsidRDefault="007D6125" w:rsidP="007D6125">
      <w:pPr>
        <w:rPr>
          <w:rFonts w:ascii="Calibri" w:hAnsi="Calibri" w:hint="eastAsia"/>
        </w:rPr>
      </w:pPr>
      <w:r>
        <w:separator/>
      </w:r>
    </w:p>
  </w:endnote>
  <w:endnote w:type="continuationSeparator" w:id="0">
    <w:p w:rsidR="007D6125" w:rsidRPr="006067AB" w:rsidRDefault="007D6125" w:rsidP="007D6125">
      <w:pPr>
        <w:rPr>
          <w:rFonts w:ascii="Calibri" w:hAnsi="Calibri"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125" w:rsidRPr="006067AB" w:rsidRDefault="007D6125" w:rsidP="007D6125">
      <w:pPr>
        <w:rPr>
          <w:rFonts w:ascii="Calibri" w:hAnsi="Calibri" w:hint="eastAsia"/>
        </w:rPr>
      </w:pPr>
      <w:r>
        <w:separator/>
      </w:r>
    </w:p>
  </w:footnote>
  <w:footnote w:type="continuationSeparator" w:id="0">
    <w:p w:rsidR="007D6125" w:rsidRPr="006067AB" w:rsidRDefault="007D6125" w:rsidP="007D6125">
      <w:pPr>
        <w:rPr>
          <w:rFonts w:ascii="Calibri" w:hAnsi="Calibri"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125" w:rsidRDefault="007D6125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42D6E"/>
    <w:rsid w:val="00037A1F"/>
    <w:rsid w:val="00053093"/>
    <w:rsid w:val="001574CA"/>
    <w:rsid w:val="00176701"/>
    <w:rsid w:val="00214EFD"/>
    <w:rsid w:val="004F62D7"/>
    <w:rsid w:val="00562227"/>
    <w:rsid w:val="005634F9"/>
    <w:rsid w:val="005B269B"/>
    <w:rsid w:val="00786A16"/>
    <w:rsid w:val="007D6125"/>
    <w:rsid w:val="00842D6E"/>
    <w:rsid w:val="00851BE0"/>
    <w:rsid w:val="00853F67"/>
    <w:rsid w:val="00A573F7"/>
    <w:rsid w:val="00A73C25"/>
    <w:rsid w:val="00AF5686"/>
    <w:rsid w:val="00D47296"/>
    <w:rsid w:val="00DC1BD2"/>
    <w:rsid w:val="00E163F3"/>
    <w:rsid w:val="00E260AE"/>
    <w:rsid w:val="00EA46C7"/>
    <w:rsid w:val="00F86035"/>
    <w:rsid w:val="00FA3908"/>
    <w:rsid w:val="06DE5074"/>
    <w:rsid w:val="14741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semiHidden="0" w:unhideWhenUsed="0" w:qFormat="1"/>
    <w:lsdException w:name="HTML Cite" w:semiHidden="0" w:uiPriority="0" w:unhideWhenUsed="0"/>
    <w:lsdException w:name="HTML Code" w:semiHidden="0" w:uiPriority="0" w:unhideWhenUsed="0" w:qFormat="1"/>
    <w:lsdException w:name="HTML Definition" w:semiHidden="0" w:uiPriority="0" w:unhideWhenUsed="0" w:qFormat="1"/>
    <w:lsdException w:name="HTML Keyboard" w:semiHidden="0" w:uiPriority="0" w:unhideWhenUsed="0" w:qFormat="1"/>
    <w:lsdException w:name="HTML Sample" w:semiHidden="0" w:uiPriority="0" w:unhideWhenUsed="0" w:qFormat="1"/>
    <w:lsdException w:name="HTML Variable" w:semiHidden="0" w:uiPriority="0" w:unhideWhenUsed="0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12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7D6125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7D6125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Char"/>
    <w:qFormat/>
    <w:rsid w:val="007D6125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D61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61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7D61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7D612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qFormat/>
    <w:rsid w:val="007D6125"/>
    <w:rPr>
      <w:b/>
    </w:rPr>
  </w:style>
  <w:style w:type="character" w:styleId="a8">
    <w:name w:val="FollowedHyperlink"/>
    <w:basedOn w:val="a0"/>
    <w:qFormat/>
    <w:rsid w:val="007D6125"/>
    <w:rPr>
      <w:color w:val="338DE6"/>
      <w:u w:val="none"/>
    </w:rPr>
  </w:style>
  <w:style w:type="character" w:styleId="a9">
    <w:name w:val="Emphasis"/>
    <w:basedOn w:val="a0"/>
    <w:qFormat/>
    <w:rsid w:val="007D6125"/>
  </w:style>
  <w:style w:type="character" w:styleId="HTML">
    <w:name w:val="HTML Definition"/>
    <w:basedOn w:val="a0"/>
    <w:qFormat/>
    <w:rsid w:val="007D6125"/>
  </w:style>
  <w:style w:type="character" w:styleId="HTML0">
    <w:name w:val="HTML Variable"/>
    <w:basedOn w:val="a0"/>
    <w:rsid w:val="007D6125"/>
  </w:style>
  <w:style w:type="character" w:styleId="aa">
    <w:name w:val="Hyperlink"/>
    <w:basedOn w:val="a0"/>
    <w:qFormat/>
    <w:rsid w:val="007D6125"/>
    <w:rPr>
      <w:color w:val="338DE6"/>
      <w:u w:val="none"/>
    </w:rPr>
  </w:style>
  <w:style w:type="character" w:styleId="HTML1">
    <w:name w:val="HTML Code"/>
    <w:basedOn w:val="a0"/>
    <w:qFormat/>
    <w:rsid w:val="007D6125"/>
    <w:rPr>
      <w:rFonts w:ascii="serif" w:eastAsia="serif" w:hAnsi="serif" w:cs="serif" w:hint="default"/>
      <w:sz w:val="21"/>
      <w:szCs w:val="21"/>
    </w:rPr>
  </w:style>
  <w:style w:type="character" w:styleId="HTML2">
    <w:name w:val="HTML Cite"/>
    <w:basedOn w:val="a0"/>
    <w:rsid w:val="007D6125"/>
  </w:style>
  <w:style w:type="character" w:styleId="HTML3">
    <w:name w:val="HTML Keyboard"/>
    <w:basedOn w:val="a0"/>
    <w:qFormat/>
    <w:rsid w:val="007D6125"/>
    <w:rPr>
      <w:rFonts w:ascii="serif" w:eastAsia="serif" w:hAnsi="serif" w:cs="serif" w:hint="default"/>
      <w:sz w:val="21"/>
      <w:szCs w:val="21"/>
    </w:rPr>
  </w:style>
  <w:style w:type="character" w:styleId="HTML4">
    <w:name w:val="HTML Sample"/>
    <w:basedOn w:val="a0"/>
    <w:qFormat/>
    <w:rsid w:val="007D6125"/>
    <w:rPr>
      <w:rFonts w:ascii="serif" w:eastAsia="serif" w:hAnsi="serif" w:cs="serif"/>
      <w:sz w:val="21"/>
      <w:szCs w:val="21"/>
    </w:rPr>
  </w:style>
  <w:style w:type="character" w:customStyle="1" w:styleId="1Char">
    <w:name w:val="标题 1 Char"/>
    <w:link w:val="1"/>
    <w:rsid w:val="007D6125"/>
    <w:rPr>
      <w:b/>
      <w:kern w:val="44"/>
      <w:sz w:val="44"/>
    </w:rPr>
  </w:style>
  <w:style w:type="character" w:customStyle="1" w:styleId="fontborder">
    <w:name w:val="fontborder"/>
    <w:basedOn w:val="a0"/>
    <w:qFormat/>
    <w:rsid w:val="007D6125"/>
    <w:rPr>
      <w:bdr w:val="single" w:sz="4" w:space="0" w:color="000000"/>
    </w:rPr>
  </w:style>
  <w:style w:type="character" w:customStyle="1" w:styleId="fontstrikethrough">
    <w:name w:val="fontstrikethrough"/>
    <w:basedOn w:val="a0"/>
    <w:rsid w:val="007D6125"/>
    <w:rPr>
      <w:strike/>
    </w:rPr>
  </w:style>
  <w:style w:type="character" w:customStyle="1" w:styleId="answer-title">
    <w:name w:val="answer-title"/>
    <w:basedOn w:val="a0"/>
    <w:rsid w:val="007D6125"/>
    <w:rPr>
      <w:bdr w:val="single" w:sz="4" w:space="0" w:color="C8D0D5"/>
    </w:rPr>
  </w:style>
  <w:style w:type="character" w:customStyle="1" w:styleId="bg">
    <w:name w:val="bg"/>
    <w:basedOn w:val="a0"/>
    <w:qFormat/>
    <w:rsid w:val="007D6125"/>
    <w:rPr>
      <w:shd w:val="clear" w:color="auto" w:fill="000000"/>
    </w:rPr>
  </w:style>
  <w:style w:type="character" w:customStyle="1" w:styleId="bg1">
    <w:name w:val="bg1"/>
    <w:basedOn w:val="a0"/>
    <w:rsid w:val="007D6125"/>
    <w:rPr>
      <w:shd w:val="clear" w:color="auto" w:fill="000000"/>
    </w:rPr>
  </w:style>
  <w:style w:type="character" w:customStyle="1" w:styleId="del-btn">
    <w:name w:val="del-btn"/>
    <w:basedOn w:val="a0"/>
    <w:qFormat/>
    <w:rsid w:val="007D6125"/>
  </w:style>
  <w:style w:type="character" w:customStyle="1" w:styleId="del-btn1">
    <w:name w:val="del-btn1"/>
    <w:basedOn w:val="a0"/>
    <w:qFormat/>
    <w:rsid w:val="007D6125"/>
  </w:style>
  <w:style w:type="character" w:customStyle="1" w:styleId="answer-title2">
    <w:name w:val="answer-title2"/>
    <w:basedOn w:val="a0"/>
    <w:qFormat/>
    <w:rsid w:val="007D6125"/>
  </w:style>
  <w:style w:type="character" w:customStyle="1" w:styleId="words-outer-wrap">
    <w:name w:val="words-outer-wrap"/>
    <w:basedOn w:val="a0"/>
    <w:qFormat/>
    <w:rsid w:val="007D6125"/>
  </w:style>
  <w:style w:type="character" w:customStyle="1" w:styleId="split-word">
    <w:name w:val="split-word"/>
    <w:basedOn w:val="a0"/>
    <w:qFormat/>
    <w:rsid w:val="007D6125"/>
  </w:style>
  <w:style w:type="character" w:customStyle="1" w:styleId="2Char">
    <w:name w:val="标题 2 Char"/>
    <w:link w:val="2"/>
    <w:qFormat/>
    <w:rsid w:val="007D6125"/>
    <w:rPr>
      <w:rFonts w:ascii="Arial" w:eastAsia="黑体" w:hAnsi="Arial"/>
      <w:b/>
      <w:sz w:val="32"/>
    </w:rPr>
  </w:style>
  <w:style w:type="character" w:customStyle="1" w:styleId="4Char">
    <w:name w:val="标题 4 Char"/>
    <w:link w:val="4"/>
    <w:qFormat/>
    <w:rsid w:val="007D6125"/>
    <w:rPr>
      <w:rFonts w:ascii="Arial" w:eastAsia="黑体" w:hAnsi="Arial"/>
      <w:b/>
      <w:sz w:val="2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D612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D612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31</TotalTime>
  <Pages>2</Pages>
  <Words>240</Words>
  <Characters>59</Characters>
  <Application>Microsoft Office Word</Application>
  <DocSecurity>0</DocSecurity>
  <Lines>1</Lines>
  <Paragraphs>1</Paragraphs>
  <ScaleCrop>false</ScaleCrop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15</cp:revision>
  <dcterms:created xsi:type="dcterms:W3CDTF">2019-03-09T13:05:00Z</dcterms:created>
  <dcterms:modified xsi:type="dcterms:W3CDTF">2021-09-22T07:59:00Z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AC0A607631E14C37933363DB0686808B</vt:lpwstr>
  </property>
</Properties>
</file>