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66" w:rsidRDefault="00E0166F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卫矛 </w:t>
      </w:r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Euonymus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alatus</w:t>
      </w:r>
      <w:proofErr w:type="spellEnd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(</w:t>
      </w:r>
      <w:proofErr w:type="spellStart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Thunb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.)</w:t>
      </w:r>
      <w:proofErr w:type="spellStart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Sieb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.</w:t>
      </w:r>
    </w:p>
    <w:p w:rsidR="00E95C66" w:rsidRDefault="00E95C66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E95C66" w:rsidRDefault="00E95C66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E95C66" w:rsidRDefault="00E0166F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科    属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：卫矛科卫矛属</w:t>
      </w:r>
    </w:p>
    <w:p w:rsidR="00E95C66" w:rsidRDefault="00E0166F">
      <w:pPr>
        <w:spacing w:line="360" w:lineRule="auto"/>
        <w:rPr>
          <w:rFonts w:asciiTheme="minorEastAsia" w:eastAsiaTheme="minorEastAsia" w:hAnsiTheme="minorEastAsia" w:cs="宋体"/>
          <w:i/>
          <w:iCs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别    名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>
        <w:rPr>
          <w:rFonts w:asciiTheme="minorEastAsia" w:eastAsiaTheme="minorEastAsia" w:hAnsiTheme="minorEastAsia" w:hint="eastAsia"/>
          <w:sz w:val="24"/>
        </w:rPr>
        <w:t>鬼箭羽</w:t>
      </w:r>
    </w:p>
    <w:p w:rsidR="00E95C66" w:rsidRDefault="00E0166F">
      <w:pPr>
        <w:spacing w:line="360" w:lineRule="auto"/>
        <w:ind w:left="1205" w:hangingChars="500" w:hanging="12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形态特征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：落叶</w:t>
      </w:r>
      <w:r>
        <w:rPr>
          <w:rFonts w:asciiTheme="minorEastAsia" w:eastAsiaTheme="minorEastAsia" w:hAnsiTheme="minorEastAsia" w:hint="eastAsia"/>
          <w:sz w:val="24"/>
        </w:rPr>
        <w:t>灌木，小枝常具2-4列宽阔木栓翅；单叶对生，叶卵状椭圆形，缘具细锯齿，光滑无毛；短聚伞花序腋生，花黄绿色；蒴果红色，成熟开裂，假种皮橘红色；</w:t>
      </w:r>
      <w:r>
        <w:rPr>
          <w:rFonts w:asciiTheme="minorEastAsia" w:eastAsiaTheme="minorEastAsia" w:hAnsiTheme="minorEastAsia"/>
          <w:sz w:val="24"/>
        </w:rPr>
        <w:t>花期5-6月，果期</w:t>
      </w:r>
      <w:r>
        <w:rPr>
          <w:rFonts w:asciiTheme="minorEastAsia" w:eastAsiaTheme="minorEastAsia" w:hAnsiTheme="minorEastAsia" w:hint="eastAsia"/>
          <w:sz w:val="24"/>
        </w:rPr>
        <w:t>9</w:t>
      </w:r>
      <w:r>
        <w:rPr>
          <w:rFonts w:asciiTheme="minorEastAsia" w:eastAsiaTheme="minorEastAsia" w:hAnsiTheme="minorEastAsia"/>
          <w:sz w:val="24"/>
        </w:rPr>
        <w:t>-10月。</w:t>
      </w:r>
    </w:p>
    <w:p w:rsidR="00E95C66" w:rsidRDefault="00E0166F">
      <w:pPr>
        <w:spacing w:line="360" w:lineRule="auto"/>
        <w:ind w:left="1205" w:hangingChars="500" w:hanging="12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地理分布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>
        <w:rPr>
          <w:rFonts w:asciiTheme="minorEastAsia" w:eastAsiaTheme="minorEastAsia" w:hAnsiTheme="minorEastAsia" w:hint="eastAsia"/>
          <w:sz w:val="24"/>
        </w:rPr>
        <w:t>中国除东北、新疆、青海、酉藏、广东及海南以外，各省区均产。</w:t>
      </w:r>
    </w:p>
    <w:p w:rsidR="00E95C66" w:rsidRDefault="00E0166F">
      <w:pPr>
        <w:spacing w:line="360" w:lineRule="auto"/>
        <w:ind w:left="1205" w:hangingChars="500" w:hanging="1205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生态习性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：喜光稍耐阴，耐旱耐寒，对气候和土壤适应性强。</w:t>
      </w:r>
    </w:p>
    <w:p w:rsidR="00E95C66" w:rsidRDefault="00E0166F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繁殖方法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：以播种繁殖为主，扦插、分株繁殖也可。</w:t>
      </w:r>
    </w:p>
    <w:p w:rsidR="00E95C66" w:rsidRDefault="00E0166F">
      <w:pPr>
        <w:spacing w:line="360" w:lineRule="auto"/>
        <w:ind w:left="1205" w:hangingChars="500" w:hanging="12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用    途：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孤植、丛植于草坪，高接于卫矛上可列植与路侧</w:t>
      </w:r>
      <w:r>
        <w:rPr>
          <w:rFonts w:asciiTheme="minorEastAsia" w:eastAsiaTheme="minorEastAsia" w:hAnsiTheme="minorEastAsia"/>
          <w:sz w:val="24"/>
        </w:rPr>
        <w:t>。</w:t>
      </w:r>
    </w:p>
    <w:p w:rsidR="00E95C66" w:rsidRDefault="00E0166F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校园分布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：求真楼后。</w:t>
      </w:r>
    </w:p>
    <w:p w:rsidR="00E95C66" w:rsidRDefault="00E0166F">
      <w:pPr>
        <w:spacing w:line="360" w:lineRule="auto"/>
        <w:jc w:val="center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45080" cy="3390900"/>
            <wp:effectExtent l="19050" t="0" r="7202" b="0"/>
            <wp:docPr id="4" name="图片 4" descr="cid:oeihkk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id:oeihkkl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498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514600" cy="3389630"/>
            <wp:effectExtent l="19050" t="0" r="0" b="0"/>
            <wp:docPr id="5" name="图片 5" descr="cid:gsxgzj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id:gsxgzjmv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6F" w:rsidRDefault="00E0166F">
      <w:pPr>
        <w:spacing w:line="360" w:lineRule="auto"/>
        <w:jc w:val="center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697480" cy="2023110"/>
            <wp:effectExtent l="0" t="0" r="7620" b="15240"/>
            <wp:docPr id="1" name="图片 1" descr="I:\校园照片\IMG202012071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校园照片\IMG2020120711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 xml:space="preserve"> </w:t>
      </w:r>
      <w:r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2456180" cy="2042795"/>
            <wp:effectExtent l="0" t="0" r="1270" b="14605"/>
            <wp:docPr id="2" name="图片 2" descr="I:\校园照片\IMG202012071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校园照片\IMG20201207114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9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66F" w:rsidSect="00E95C6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C66" w:rsidRDefault="00E95C66" w:rsidP="00E95C66">
      <w:r>
        <w:separator/>
      </w:r>
    </w:p>
  </w:endnote>
  <w:endnote w:type="continuationSeparator" w:id="0">
    <w:p w:rsidR="00E95C66" w:rsidRDefault="00E95C66" w:rsidP="00E95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C66" w:rsidRDefault="00E95C66" w:rsidP="00E95C66">
      <w:r>
        <w:separator/>
      </w:r>
    </w:p>
  </w:footnote>
  <w:footnote w:type="continuationSeparator" w:id="0">
    <w:p w:rsidR="00E95C66" w:rsidRDefault="00E95C66" w:rsidP="00E95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C66" w:rsidRDefault="00E95C66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94F5F"/>
    <w:rsid w:val="00124FE7"/>
    <w:rsid w:val="00132095"/>
    <w:rsid w:val="001842E8"/>
    <w:rsid w:val="001E1BB4"/>
    <w:rsid w:val="002847FE"/>
    <w:rsid w:val="00387E06"/>
    <w:rsid w:val="004A3FAD"/>
    <w:rsid w:val="005F7F99"/>
    <w:rsid w:val="007A1EBB"/>
    <w:rsid w:val="007E7745"/>
    <w:rsid w:val="007F2D6E"/>
    <w:rsid w:val="008E7A0F"/>
    <w:rsid w:val="00B94F5F"/>
    <w:rsid w:val="00C3392B"/>
    <w:rsid w:val="00E0166F"/>
    <w:rsid w:val="00E95C66"/>
    <w:rsid w:val="00EE49CF"/>
    <w:rsid w:val="00F30F19"/>
    <w:rsid w:val="5F533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semiHidden="0" w:unhideWhenUsed="0" w:qFormat="1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Sample" w:semiHidden="0" w:uiPriority="0" w:unhideWhenUsed="0"/>
    <w:lsdException w:name="HTML Variable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C6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95C66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E95C66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Char"/>
    <w:qFormat/>
    <w:rsid w:val="00E95C66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5C6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5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E95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E95C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E95C66"/>
    <w:rPr>
      <w:b/>
    </w:rPr>
  </w:style>
  <w:style w:type="character" w:styleId="a8">
    <w:name w:val="FollowedHyperlink"/>
    <w:basedOn w:val="a0"/>
    <w:qFormat/>
    <w:rsid w:val="00E95C66"/>
    <w:rPr>
      <w:color w:val="338DE6"/>
      <w:u w:val="none"/>
    </w:rPr>
  </w:style>
  <w:style w:type="character" w:styleId="a9">
    <w:name w:val="Emphasis"/>
    <w:basedOn w:val="a0"/>
    <w:qFormat/>
    <w:rsid w:val="00E95C66"/>
  </w:style>
  <w:style w:type="character" w:styleId="HTML">
    <w:name w:val="HTML Definition"/>
    <w:basedOn w:val="a0"/>
    <w:rsid w:val="00E95C66"/>
  </w:style>
  <w:style w:type="character" w:styleId="HTML0">
    <w:name w:val="HTML Variable"/>
    <w:basedOn w:val="a0"/>
    <w:rsid w:val="00E95C66"/>
  </w:style>
  <w:style w:type="character" w:styleId="aa">
    <w:name w:val="Hyperlink"/>
    <w:basedOn w:val="a0"/>
    <w:rsid w:val="00E95C66"/>
    <w:rPr>
      <w:color w:val="338DE6"/>
      <w:u w:val="none"/>
    </w:rPr>
  </w:style>
  <w:style w:type="character" w:styleId="HTML1">
    <w:name w:val="HTML Code"/>
    <w:basedOn w:val="a0"/>
    <w:rsid w:val="00E95C66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rsid w:val="00E95C66"/>
  </w:style>
  <w:style w:type="character" w:styleId="HTML3">
    <w:name w:val="HTML Keyboard"/>
    <w:basedOn w:val="a0"/>
    <w:rsid w:val="00E95C66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sid w:val="00E95C66"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link w:val="1"/>
    <w:rsid w:val="00E95C66"/>
    <w:rPr>
      <w:b/>
      <w:kern w:val="44"/>
      <w:sz w:val="44"/>
    </w:rPr>
  </w:style>
  <w:style w:type="character" w:customStyle="1" w:styleId="fontborder">
    <w:name w:val="fontborder"/>
    <w:basedOn w:val="a0"/>
    <w:rsid w:val="00E95C66"/>
    <w:rPr>
      <w:bdr w:val="single" w:sz="4" w:space="0" w:color="000000"/>
    </w:rPr>
  </w:style>
  <w:style w:type="character" w:customStyle="1" w:styleId="fontstrikethrough">
    <w:name w:val="fontstrikethrough"/>
    <w:basedOn w:val="a0"/>
    <w:rsid w:val="00E95C66"/>
    <w:rPr>
      <w:strike/>
    </w:rPr>
  </w:style>
  <w:style w:type="character" w:customStyle="1" w:styleId="answer-title">
    <w:name w:val="answer-title"/>
    <w:basedOn w:val="a0"/>
    <w:rsid w:val="00E95C66"/>
    <w:rPr>
      <w:bdr w:val="single" w:sz="4" w:space="0" w:color="C8D0D5"/>
    </w:rPr>
  </w:style>
  <w:style w:type="character" w:customStyle="1" w:styleId="bg">
    <w:name w:val="bg"/>
    <w:basedOn w:val="a0"/>
    <w:rsid w:val="00E95C66"/>
    <w:rPr>
      <w:shd w:val="clear" w:color="auto" w:fill="000000"/>
    </w:rPr>
  </w:style>
  <w:style w:type="character" w:customStyle="1" w:styleId="bg1">
    <w:name w:val="bg1"/>
    <w:basedOn w:val="a0"/>
    <w:rsid w:val="00E95C66"/>
    <w:rPr>
      <w:shd w:val="clear" w:color="auto" w:fill="000000"/>
    </w:rPr>
  </w:style>
  <w:style w:type="character" w:customStyle="1" w:styleId="del-btn">
    <w:name w:val="del-btn"/>
    <w:basedOn w:val="a0"/>
    <w:rsid w:val="00E95C66"/>
  </w:style>
  <w:style w:type="character" w:customStyle="1" w:styleId="del-btn1">
    <w:name w:val="del-btn1"/>
    <w:basedOn w:val="a0"/>
    <w:rsid w:val="00E95C66"/>
  </w:style>
  <w:style w:type="character" w:customStyle="1" w:styleId="answer-title2">
    <w:name w:val="answer-title2"/>
    <w:basedOn w:val="a0"/>
    <w:rsid w:val="00E95C66"/>
  </w:style>
  <w:style w:type="character" w:customStyle="1" w:styleId="words-outer-wrap">
    <w:name w:val="words-outer-wrap"/>
    <w:basedOn w:val="a0"/>
    <w:qFormat/>
    <w:rsid w:val="00E95C66"/>
  </w:style>
  <w:style w:type="character" w:customStyle="1" w:styleId="split-word">
    <w:name w:val="split-word"/>
    <w:basedOn w:val="a0"/>
    <w:qFormat/>
    <w:rsid w:val="00E95C66"/>
  </w:style>
  <w:style w:type="character" w:customStyle="1" w:styleId="2Char">
    <w:name w:val="标题 2 Char"/>
    <w:link w:val="2"/>
    <w:rsid w:val="00E95C66"/>
    <w:rPr>
      <w:rFonts w:ascii="Arial" w:eastAsia="黑体" w:hAnsi="Arial"/>
      <w:b/>
      <w:sz w:val="32"/>
    </w:rPr>
  </w:style>
  <w:style w:type="character" w:customStyle="1" w:styleId="4Char">
    <w:name w:val="标题 4 Char"/>
    <w:link w:val="4"/>
    <w:rsid w:val="00E95C66"/>
    <w:rPr>
      <w:rFonts w:ascii="Arial" w:eastAsia="黑体" w:hAnsi="Arial"/>
      <w:b/>
      <w:sz w:val="28"/>
    </w:rPr>
  </w:style>
  <w:style w:type="character" w:customStyle="1" w:styleId="Char">
    <w:name w:val="批注框文本 Char"/>
    <w:basedOn w:val="a0"/>
    <w:link w:val="a3"/>
    <w:uiPriority w:val="99"/>
    <w:semiHidden/>
    <w:rsid w:val="00E95C6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5C6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4</TotalTime>
  <Pages>2</Pages>
  <Words>224</Words>
  <Characters>64</Characters>
  <Application>Microsoft Office Word</Application>
  <DocSecurity>0</DocSecurity>
  <Lines>1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10</cp:revision>
  <dcterms:created xsi:type="dcterms:W3CDTF">2019-03-09T13:05:00Z</dcterms:created>
  <dcterms:modified xsi:type="dcterms:W3CDTF">2021-09-22T08:17:00Z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